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202" w:rsidRDefault="009D0202" w:rsidP="00151438">
      <w:pPr>
        <w:spacing w:after="0" w:line="276" w:lineRule="auto"/>
        <w:rPr>
          <w:rFonts w:ascii="Times New Roman" w:hAnsi="Times New Roman"/>
          <w:b/>
          <w:bCs/>
          <w:sz w:val="28"/>
          <w:szCs w:val="28"/>
        </w:rPr>
      </w:pPr>
      <w:r w:rsidRPr="00C47A2B">
        <w:rPr>
          <w:rFonts w:ascii="Times New Roman" w:hAnsi="Times New Roman"/>
          <w:b/>
          <w:bCs/>
          <w:sz w:val="28"/>
          <w:szCs w:val="28"/>
        </w:rPr>
        <w:t>Дорогі друзі!</w:t>
      </w:r>
    </w:p>
    <w:p w:rsidR="009D0202" w:rsidRPr="00896585" w:rsidRDefault="009D0202" w:rsidP="00151438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896585">
        <w:rPr>
          <w:rFonts w:ascii="Times New Roman" w:hAnsi="Times New Roman"/>
          <w:sz w:val="28"/>
          <w:szCs w:val="28"/>
        </w:rPr>
        <w:t xml:space="preserve">Щиро дякуємо Вам, що долучаєтеся до акції «День після війни»!  </w:t>
      </w:r>
    </w:p>
    <w:p w:rsidR="009D0202" w:rsidRPr="00C47A2B" w:rsidRDefault="009D0202" w:rsidP="00151438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9D0202" w:rsidRPr="00C47A2B" w:rsidRDefault="009D0202" w:rsidP="00151438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C47A2B">
        <w:rPr>
          <w:rFonts w:ascii="Times New Roman" w:hAnsi="Times New Roman"/>
          <w:sz w:val="28"/>
          <w:szCs w:val="28"/>
        </w:rPr>
        <w:t xml:space="preserve">«День після війни» — книжка есеїв, </w:t>
      </w:r>
      <w:r w:rsidRPr="00896585">
        <w:rPr>
          <w:rFonts w:ascii="Times New Roman" w:hAnsi="Times New Roman"/>
          <w:bCs/>
          <w:sz w:val="28"/>
          <w:szCs w:val="28"/>
        </w:rPr>
        <w:t>яку напишуть й видадуть студенти і викладачі</w:t>
      </w:r>
      <w:r w:rsidRPr="00C47A2B">
        <w:rPr>
          <w:rFonts w:ascii="Times New Roman" w:hAnsi="Times New Roman"/>
          <w:sz w:val="28"/>
          <w:szCs w:val="28"/>
        </w:rPr>
        <w:t xml:space="preserve"> Київського національного університету імені Тараса Шевченка впродовж 12 годин. </w:t>
      </w:r>
    </w:p>
    <w:p w:rsidR="009D0202" w:rsidRPr="00C47A2B" w:rsidRDefault="009D0202" w:rsidP="00151438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C47A2B">
        <w:rPr>
          <w:rFonts w:ascii="Times New Roman" w:hAnsi="Times New Roman"/>
          <w:sz w:val="28"/>
          <w:szCs w:val="28"/>
        </w:rPr>
        <w:t xml:space="preserve">Цей видавничий </w:t>
      </w:r>
      <w:r>
        <w:rPr>
          <w:rFonts w:ascii="Times New Roman" w:hAnsi="Times New Roman"/>
          <w:sz w:val="28"/>
          <w:szCs w:val="28"/>
        </w:rPr>
        <w:t xml:space="preserve">проєкт </w:t>
      </w:r>
      <w:r w:rsidRPr="00C47A2B">
        <w:rPr>
          <w:rFonts w:ascii="Times New Roman" w:hAnsi="Times New Roman"/>
          <w:sz w:val="28"/>
          <w:szCs w:val="28"/>
        </w:rPr>
        <w:t xml:space="preserve"> присвячений 190-річчю Київського національного університету імені Тараса Шевченка та ввійде до Книги рекордів України.</w:t>
      </w:r>
    </w:p>
    <w:p w:rsidR="009D0202" w:rsidRPr="00C47A2B" w:rsidRDefault="009D0202" w:rsidP="00452DE6">
      <w:p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Детальніше про суть акції — </w:t>
      </w:r>
      <w:r w:rsidRPr="00692410">
        <w:rPr>
          <w:rFonts w:ascii="Times New Roman" w:hAnsi="Times New Roman"/>
          <w:i/>
          <w:iCs/>
          <w:sz w:val="28"/>
          <w:szCs w:val="28"/>
        </w:rPr>
        <w:t>див</w:t>
      </w:r>
      <w:r>
        <w:rPr>
          <w:rFonts w:ascii="Times New Roman" w:hAnsi="Times New Roman"/>
          <w:sz w:val="28"/>
          <w:szCs w:val="28"/>
        </w:rPr>
        <w:t xml:space="preserve">. тут: </w:t>
      </w:r>
      <w:r w:rsidRPr="00692410">
        <w:rPr>
          <w:rFonts w:ascii="Times New Roman" w:hAnsi="Times New Roman"/>
          <w:sz w:val="28"/>
          <w:szCs w:val="28"/>
        </w:rPr>
        <w:t>http://labs.journ.univ.kiev.ua/vsr2/</w:t>
      </w:r>
    </w:p>
    <w:p w:rsidR="009D0202" w:rsidRPr="00C47A2B" w:rsidRDefault="009D0202" w:rsidP="00151438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9D0202" w:rsidRDefault="009D0202" w:rsidP="00151438">
      <w:pPr>
        <w:spacing w:after="0" w:line="276" w:lineRule="auto"/>
        <w:rPr>
          <w:rFonts w:ascii="Times New Roman" w:hAnsi="Times New Roman"/>
          <w:b/>
          <w:bCs/>
          <w:sz w:val="28"/>
          <w:szCs w:val="28"/>
        </w:rPr>
      </w:pPr>
      <w:r w:rsidRPr="00C47A2B">
        <w:rPr>
          <w:rFonts w:ascii="Times New Roman" w:hAnsi="Times New Roman"/>
          <w:b/>
          <w:bCs/>
          <w:sz w:val="28"/>
          <w:szCs w:val="28"/>
        </w:rPr>
        <w:t>Який наш план дій?</w:t>
      </w:r>
    </w:p>
    <w:p w:rsidR="009D0202" w:rsidRPr="00896585" w:rsidRDefault="009D0202" w:rsidP="00151438">
      <w:p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C47A2B">
        <w:rPr>
          <w:rFonts w:ascii="Times New Roman" w:hAnsi="Times New Roman"/>
          <w:sz w:val="28"/>
          <w:szCs w:val="28"/>
        </w:rPr>
        <w:t> </w:t>
      </w:r>
      <w:r w:rsidRPr="00896585">
        <w:rPr>
          <w:rFonts w:ascii="Times New Roman" w:hAnsi="Times New Roman"/>
          <w:sz w:val="28"/>
          <w:szCs w:val="28"/>
        </w:rPr>
        <w:t>Заряджаємося ідеями і натхненням.</w:t>
      </w:r>
    </w:p>
    <w:p w:rsidR="009D0202" w:rsidRPr="00896585" w:rsidRDefault="009D0202" w:rsidP="00151438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896585">
        <w:rPr>
          <w:rFonts w:ascii="Times New Roman" w:hAnsi="Times New Roman"/>
          <w:sz w:val="28"/>
          <w:szCs w:val="28"/>
        </w:rPr>
        <w:t>2.  Заряджаємо свої електронні пристрої (ноутбуки, планшети). Прихоплюємо зарядні пристрої, повербанки і флешки.</w:t>
      </w:r>
    </w:p>
    <w:p w:rsidR="009D0202" w:rsidRPr="00C47A2B" w:rsidRDefault="009D0202" w:rsidP="00151438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896585">
        <w:rPr>
          <w:rFonts w:ascii="Times New Roman" w:hAnsi="Times New Roman"/>
          <w:sz w:val="28"/>
          <w:szCs w:val="28"/>
        </w:rPr>
        <w:t>3. Збираємося о 8:50 в Малій актовій залі ННІЖ. О 9:00 — загальнонаціональна хвилина мовчання (просимо</w:t>
      </w:r>
      <w:r w:rsidRPr="00C47A2B">
        <w:rPr>
          <w:rFonts w:ascii="Times New Roman" w:hAnsi="Times New Roman"/>
          <w:sz w:val="28"/>
          <w:szCs w:val="28"/>
        </w:rPr>
        <w:t xml:space="preserve"> на цей момент зайняти місця в залі).</w:t>
      </w:r>
    </w:p>
    <w:p w:rsidR="009D0202" w:rsidRPr="00C47A2B" w:rsidRDefault="009D0202" w:rsidP="00151438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C47A2B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Pr="00C47A2B">
        <w:rPr>
          <w:rFonts w:ascii="Times New Roman" w:hAnsi="Times New Roman"/>
          <w:sz w:val="28"/>
          <w:szCs w:val="28"/>
        </w:rPr>
        <w:t> Пишемо тексти до 12:00 (а хтось і набагато швидше).</w:t>
      </w:r>
      <w:r>
        <w:rPr>
          <w:rFonts w:ascii="Times New Roman" w:hAnsi="Times New Roman"/>
          <w:sz w:val="28"/>
          <w:szCs w:val="28"/>
        </w:rPr>
        <w:t xml:space="preserve"> Орієнтуємося на Рекомендації авторам (</w:t>
      </w:r>
      <w:r w:rsidRPr="0022742D">
        <w:rPr>
          <w:rFonts w:ascii="Times New Roman" w:hAnsi="Times New Roman"/>
          <w:i/>
          <w:iCs/>
          <w:sz w:val="28"/>
          <w:szCs w:val="28"/>
        </w:rPr>
        <w:t>див</w:t>
      </w:r>
      <w:r>
        <w:rPr>
          <w:rFonts w:ascii="Times New Roman" w:hAnsi="Times New Roman"/>
          <w:sz w:val="28"/>
          <w:szCs w:val="28"/>
        </w:rPr>
        <w:t>. вкладення до листа).</w:t>
      </w:r>
    </w:p>
    <w:p w:rsidR="009D0202" w:rsidRPr="008F660B" w:rsidRDefault="009D0202" w:rsidP="00151438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C47A2B">
        <w:rPr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</w:t>
      </w:r>
      <w:r w:rsidRPr="00C47A2B">
        <w:rPr>
          <w:rFonts w:ascii="Times New Roman" w:hAnsi="Times New Roman"/>
          <w:sz w:val="28"/>
          <w:szCs w:val="28"/>
        </w:rPr>
        <w:t xml:space="preserve"> У разі </w:t>
      </w:r>
      <w:r w:rsidRPr="008F660B">
        <w:rPr>
          <w:rFonts w:ascii="Times New Roman" w:hAnsi="Times New Roman"/>
          <w:sz w:val="28"/>
          <w:szCs w:val="28"/>
        </w:rPr>
        <w:t>повітряної тривоги спускаємося в укриття й працюємо далі.</w:t>
      </w:r>
    </w:p>
    <w:p w:rsidR="009D0202" w:rsidRDefault="009D0202" w:rsidP="00151438">
      <w:pPr>
        <w:pStyle w:val="Default"/>
        <w:spacing w:line="276" w:lineRule="auto"/>
        <w:rPr>
          <w:color w:val="auto"/>
          <w:sz w:val="28"/>
          <w:szCs w:val="28"/>
        </w:rPr>
      </w:pPr>
      <w:r w:rsidRPr="008F660B">
        <w:rPr>
          <w:color w:val="auto"/>
          <w:sz w:val="28"/>
          <w:szCs w:val="28"/>
        </w:rPr>
        <w:t xml:space="preserve">6. Готові тексти завантажуємо до теки на гугл-диску, попередньо обравши </w:t>
      </w:r>
      <w:r w:rsidRPr="008F660B">
        <w:rPr>
          <w:b/>
          <w:bCs/>
          <w:i/>
          <w:iCs/>
          <w:color w:val="auto"/>
          <w:sz w:val="28"/>
          <w:szCs w:val="28"/>
        </w:rPr>
        <w:t>теку із літерою, з якої починається Ваше прізвище</w:t>
      </w:r>
      <w:r w:rsidRPr="008F660B">
        <w:rPr>
          <w:b/>
          <w:bCs/>
          <w:color w:val="auto"/>
          <w:sz w:val="28"/>
          <w:szCs w:val="28"/>
        </w:rPr>
        <w:t xml:space="preserve">  </w:t>
      </w:r>
      <w:r w:rsidRPr="008F660B">
        <w:rPr>
          <w:color w:val="auto"/>
          <w:sz w:val="28"/>
          <w:szCs w:val="28"/>
        </w:rPr>
        <w:t>(А, Б, В та ін.): https://drive.google.com/drive/folders/1HPec864ooaU5vQ1bIhFu9AkMckJS0</w:t>
      </w:r>
      <w:r w:rsidRPr="00C47A2B">
        <w:rPr>
          <w:color w:val="auto"/>
          <w:sz w:val="28"/>
          <w:szCs w:val="28"/>
        </w:rPr>
        <w:t xml:space="preserve">-RN?usp=sharing </w:t>
      </w:r>
    </w:p>
    <w:p w:rsidR="009D0202" w:rsidRDefault="009D0202" w:rsidP="00151438">
      <w:pPr>
        <w:pStyle w:val="Default"/>
        <w:spacing w:line="276" w:lineRule="auto"/>
        <w:rPr>
          <w:rFonts w:ascii="Arial" w:hAnsi="Arial" w:cs="Arial"/>
          <w:color w:val="222222"/>
          <w:shd w:val="clear" w:color="auto" w:fill="FFFFFF"/>
        </w:rPr>
      </w:pPr>
      <w:r>
        <w:rPr>
          <w:color w:val="auto"/>
          <w:sz w:val="28"/>
          <w:szCs w:val="28"/>
        </w:rPr>
        <w:t xml:space="preserve">Або надсилайте на електронну пошту: </w:t>
      </w:r>
      <w:hyperlink r:id="rId4" w:history="1">
        <w:r w:rsidRPr="007005ED">
          <w:rPr>
            <w:rStyle w:val="Hyperlink"/>
            <w:rFonts w:ascii="Arial" w:hAnsi="Arial" w:cs="Arial"/>
            <w:shd w:val="clear" w:color="auto" w:fill="FFFFFF"/>
          </w:rPr>
          <w:t>mizhenchenko@knu.ua</w:t>
        </w:r>
      </w:hyperlink>
    </w:p>
    <w:p w:rsidR="009D0202" w:rsidRPr="00C47A2B" w:rsidRDefault="009D0202" w:rsidP="00151438">
      <w:pPr>
        <w:pStyle w:val="Default"/>
        <w:spacing w:line="276" w:lineRule="auto"/>
        <w:rPr>
          <w:color w:val="auto"/>
          <w:sz w:val="28"/>
          <w:szCs w:val="28"/>
        </w:rPr>
      </w:pPr>
      <w:r w:rsidRPr="00C47A2B">
        <w:rPr>
          <w:color w:val="auto"/>
          <w:sz w:val="28"/>
          <w:szCs w:val="28"/>
        </w:rPr>
        <w:t>7</w:t>
      </w:r>
      <w:r>
        <w:rPr>
          <w:color w:val="auto"/>
          <w:sz w:val="28"/>
          <w:szCs w:val="28"/>
        </w:rPr>
        <w:t>.</w:t>
      </w:r>
      <w:r w:rsidRPr="00C47A2B">
        <w:rPr>
          <w:color w:val="auto"/>
          <w:sz w:val="28"/>
          <w:szCs w:val="28"/>
        </w:rPr>
        <w:t xml:space="preserve"> Відстежуємо звістки про готову книжку та її презентацію на інтернет-ресурсах ННІЖ.</w:t>
      </w:r>
    </w:p>
    <w:p w:rsidR="009D0202" w:rsidRPr="00C47A2B" w:rsidRDefault="009D0202" w:rsidP="00151438">
      <w:pPr>
        <w:pStyle w:val="Default"/>
        <w:spacing w:line="276" w:lineRule="auto"/>
        <w:rPr>
          <w:color w:val="auto"/>
          <w:sz w:val="28"/>
          <w:szCs w:val="28"/>
        </w:rPr>
      </w:pPr>
    </w:p>
    <w:p w:rsidR="009D0202" w:rsidRPr="00C47A2B" w:rsidRDefault="009D0202" w:rsidP="00151438">
      <w:pPr>
        <w:pStyle w:val="Default"/>
        <w:spacing w:line="276" w:lineRule="auto"/>
        <w:rPr>
          <w:color w:val="auto"/>
          <w:sz w:val="28"/>
          <w:szCs w:val="28"/>
        </w:rPr>
      </w:pPr>
      <w:r w:rsidRPr="00C47A2B">
        <w:rPr>
          <w:color w:val="auto"/>
          <w:sz w:val="28"/>
          <w:szCs w:val="28"/>
        </w:rPr>
        <w:t>Ви — частина університетської історії і творці книги!</w:t>
      </w:r>
    </w:p>
    <w:p w:rsidR="009D0202" w:rsidRPr="00472DA1" w:rsidRDefault="009D0202" w:rsidP="00151438">
      <w:pPr>
        <w:pStyle w:val="Default"/>
        <w:spacing w:line="276" w:lineRule="auto"/>
        <w:rPr>
          <w:b/>
          <w:color w:val="auto"/>
          <w:sz w:val="28"/>
          <w:szCs w:val="28"/>
        </w:rPr>
      </w:pPr>
      <w:r w:rsidRPr="00472DA1">
        <w:rPr>
          <w:b/>
          <w:color w:val="auto"/>
          <w:sz w:val="28"/>
          <w:szCs w:val="28"/>
        </w:rPr>
        <w:t xml:space="preserve">До зустрічі 25 квітня о 8.50 в </w:t>
      </w:r>
      <w:r>
        <w:rPr>
          <w:b/>
          <w:color w:val="auto"/>
          <w:sz w:val="28"/>
          <w:szCs w:val="28"/>
        </w:rPr>
        <w:t>Малій а</w:t>
      </w:r>
      <w:r w:rsidRPr="00472DA1">
        <w:rPr>
          <w:b/>
          <w:color w:val="auto"/>
          <w:sz w:val="28"/>
          <w:szCs w:val="28"/>
        </w:rPr>
        <w:t>ктовій залі</w:t>
      </w:r>
      <w:r>
        <w:rPr>
          <w:b/>
          <w:color w:val="auto"/>
          <w:sz w:val="28"/>
          <w:szCs w:val="28"/>
        </w:rPr>
        <w:t>!</w:t>
      </w:r>
    </w:p>
    <w:p w:rsidR="009D0202" w:rsidRPr="00C47A2B" w:rsidRDefault="009D0202" w:rsidP="00151438">
      <w:pPr>
        <w:pStyle w:val="Default"/>
        <w:spacing w:line="276" w:lineRule="auto"/>
        <w:rPr>
          <w:color w:val="auto"/>
          <w:sz w:val="28"/>
          <w:szCs w:val="28"/>
        </w:rPr>
      </w:pPr>
    </w:p>
    <w:p w:rsidR="009D0202" w:rsidRPr="00C47A2B" w:rsidRDefault="009D0202" w:rsidP="00151438">
      <w:pPr>
        <w:pStyle w:val="Default"/>
        <w:spacing w:line="276" w:lineRule="auto"/>
        <w:rPr>
          <w:color w:val="auto"/>
          <w:sz w:val="28"/>
          <w:szCs w:val="28"/>
        </w:rPr>
      </w:pPr>
      <w:r w:rsidRPr="00C47A2B">
        <w:rPr>
          <w:color w:val="auto"/>
          <w:sz w:val="28"/>
          <w:szCs w:val="28"/>
        </w:rPr>
        <w:t>Оргкомітет</w:t>
      </w:r>
    </w:p>
    <w:p w:rsidR="009D0202" w:rsidRPr="000F05F4" w:rsidRDefault="009D0202" w:rsidP="00151438">
      <w:pPr>
        <w:pStyle w:val="Default"/>
        <w:rPr>
          <w:color w:val="auto"/>
        </w:rPr>
      </w:pPr>
    </w:p>
    <w:p w:rsidR="009D0202" w:rsidRPr="00AF5A49" w:rsidRDefault="009D0202" w:rsidP="00151438">
      <w:pPr>
        <w:spacing w:after="0" w:line="276" w:lineRule="auto"/>
        <w:rPr>
          <w:rFonts w:ascii="Times New Roman" w:hAnsi="Times New Roman"/>
        </w:rPr>
      </w:pPr>
    </w:p>
    <w:p w:rsidR="009D0202" w:rsidRDefault="009D0202" w:rsidP="00151438"/>
    <w:p w:rsidR="009D0202" w:rsidRDefault="009D0202" w:rsidP="00151438"/>
    <w:p w:rsidR="009D0202" w:rsidRDefault="009D0202" w:rsidP="00151438"/>
    <w:p w:rsidR="009D0202" w:rsidRDefault="009D0202" w:rsidP="00151438"/>
    <w:p w:rsidR="009D0202" w:rsidRDefault="009D0202"/>
    <w:sectPr w:rsidR="009D0202" w:rsidSect="007841E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51438"/>
    <w:rsid w:val="000E6E81"/>
    <w:rsid w:val="000F05F4"/>
    <w:rsid w:val="001211EB"/>
    <w:rsid w:val="00151438"/>
    <w:rsid w:val="0022742D"/>
    <w:rsid w:val="00452DE6"/>
    <w:rsid w:val="00472DA1"/>
    <w:rsid w:val="004D5763"/>
    <w:rsid w:val="004F7B98"/>
    <w:rsid w:val="00692410"/>
    <w:rsid w:val="007005ED"/>
    <w:rsid w:val="007841E2"/>
    <w:rsid w:val="00896585"/>
    <w:rsid w:val="008F660B"/>
    <w:rsid w:val="009B0CAF"/>
    <w:rsid w:val="009D0202"/>
    <w:rsid w:val="00AF5A49"/>
    <w:rsid w:val="00C47A2B"/>
    <w:rsid w:val="00E74A08"/>
    <w:rsid w:val="00ED10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438"/>
    <w:pPr>
      <w:spacing w:after="160" w:line="259" w:lineRule="auto"/>
    </w:pPr>
    <w:rPr>
      <w:kern w:val="2"/>
      <w:lang w:val="uk-UA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15143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uk-UA" w:eastAsia="en-US"/>
    </w:rPr>
  </w:style>
  <w:style w:type="character" w:styleId="Hyperlink">
    <w:name w:val="Hyperlink"/>
    <w:basedOn w:val="DefaultParagraphFont"/>
    <w:uiPriority w:val="99"/>
    <w:rsid w:val="004F7B98"/>
    <w:rPr>
      <w:rFonts w:cs="Times New Roman"/>
      <w:color w:val="0563C1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rsid w:val="004F7B98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izhenchenko@knu.u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222</Words>
  <Characters>1267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Дорогі друзі</dc:title>
  <dc:subject/>
  <dc:creator>yaraprykhoda@gmail.com</dc:creator>
  <cp:keywords/>
  <dc:description/>
  <cp:lastModifiedBy>Пользователь Windows</cp:lastModifiedBy>
  <cp:revision>2</cp:revision>
  <dcterms:created xsi:type="dcterms:W3CDTF">2024-04-24T08:36:00Z</dcterms:created>
  <dcterms:modified xsi:type="dcterms:W3CDTF">2024-04-24T08:36:00Z</dcterms:modified>
</cp:coreProperties>
</file>